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4FC" w:rsidRPr="00C974FC" w:rsidRDefault="00C974FC" w:rsidP="00C974FC">
      <w:pPr>
        <w:ind w:firstLine="0"/>
        <w:jc w:val="center"/>
        <w:rPr>
          <w:b/>
        </w:rPr>
      </w:pPr>
      <w:r w:rsidRPr="00C974FC">
        <w:rPr>
          <w:b/>
        </w:rPr>
        <w:t>CỘNG HÒA XÃ HỘI CHỦ NGHĨA VIỆT NAM</w:t>
      </w:r>
    </w:p>
    <w:p w:rsidR="00C974FC" w:rsidRPr="00C974FC" w:rsidRDefault="00C974FC" w:rsidP="00C974FC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r w:rsidRPr="00C974FC">
        <w:rPr>
          <w:sz w:val="28"/>
          <w:szCs w:val="28"/>
        </w:rPr>
        <w:t>Độc lập – Tự do – Hạnh phúc</w:t>
      </w:r>
    </w:p>
    <w:p w:rsidR="00C974FC" w:rsidRPr="00C974FC" w:rsidRDefault="00D201CD" w:rsidP="00C974FC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7.25pt;margin-top:7.2pt;width:184.5pt;height:0;z-index:251660288" o:connectortype="straight"/>
        </w:pict>
      </w:r>
    </w:p>
    <w:p w:rsidR="00C974FC" w:rsidRPr="00C974FC" w:rsidRDefault="00C974FC" w:rsidP="00C974FC">
      <w:pPr>
        <w:pStyle w:val="Heading1"/>
        <w:ind w:firstLine="0"/>
        <w:jc w:val="center"/>
        <w:rPr>
          <w:rFonts w:ascii="Times New Roman" w:hAnsi="Times New Roman"/>
        </w:rPr>
      </w:pPr>
      <w:r w:rsidRPr="00C974FC">
        <w:rPr>
          <w:rFonts w:ascii="Times New Roman" w:hAnsi="Times New Roman"/>
        </w:rPr>
        <w:t>ĐƠN XIN PHÉP NGHỈ HỌP</w:t>
      </w:r>
    </w:p>
    <w:p w:rsidR="00C974FC" w:rsidRPr="00C974FC" w:rsidRDefault="00C974FC" w:rsidP="00C974FC">
      <w:pPr>
        <w:ind w:firstLine="0"/>
      </w:pPr>
    </w:p>
    <w:p w:rsidR="00C974FC" w:rsidRPr="00C974FC" w:rsidRDefault="00C974FC" w:rsidP="00C974FC"/>
    <w:p w:rsidR="00C974FC" w:rsidRPr="00C974FC" w:rsidRDefault="00C974FC" w:rsidP="00C974FC">
      <w:r w:rsidRPr="00C974FC">
        <w:rPr>
          <w:sz w:val="22"/>
          <w:szCs w:val="22"/>
        </w:rPr>
        <w:tab/>
      </w:r>
      <w:r w:rsidRPr="00C974FC">
        <w:t xml:space="preserve">Kính gửi:  </w:t>
      </w:r>
    </w:p>
    <w:p w:rsidR="00C974FC" w:rsidRPr="00C974FC" w:rsidRDefault="00C974FC" w:rsidP="00C974FC">
      <w:pPr>
        <w:ind w:left="720" w:firstLine="720"/>
      </w:pPr>
      <w:r w:rsidRPr="00C974FC">
        <w:t xml:space="preserve">- Hiệu Trường Cao đẳng Kỹ thuật Lý Tự Trọng Thành phố Hồ Chí Minh </w:t>
      </w:r>
    </w:p>
    <w:p w:rsidR="00C974FC" w:rsidRPr="00C974FC" w:rsidRDefault="00C974FC" w:rsidP="00C974FC">
      <w:pPr>
        <w:ind w:firstLine="1080"/>
      </w:pPr>
      <w:r w:rsidRPr="00C974FC">
        <w:tab/>
        <w:t xml:space="preserve">- Trưởng khoa Khoa Khoa học Cơ bản </w:t>
      </w:r>
    </w:p>
    <w:p w:rsidR="00C974FC" w:rsidRPr="00C974FC" w:rsidRDefault="00C974FC" w:rsidP="00C974FC">
      <w:pPr>
        <w:ind w:firstLine="1170"/>
      </w:pPr>
    </w:p>
    <w:p w:rsidR="00C974FC" w:rsidRPr="00C974FC" w:rsidRDefault="00C974FC" w:rsidP="00C974FC"/>
    <w:p w:rsidR="00C974FC" w:rsidRPr="00C974FC" w:rsidRDefault="006A382B" w:rsidP="00C974FC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Tôi tên là: Nguyễn Thị Huyền Nga</w:t>
      </w:r>
    </w:p>
    <w:p w:rsidR="00C974FC" w:rsidRPr="00C974FC" w:rsidRDefault="00C974FC" w:rsidP="00C974FC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>Chức vụ (chức danh):</w:t>
      </w:r>
      <w:r w:rsidR="006A382B">
        <w:rPr>
          <w:rFonts w:ascii="Times New Roman" w:hAnsi="Times New Roman"/>
        </w:rPr>
        <w:t xml:space="preserve">Tổ trưởng </w:t>
      </w:r>
      <w:r w:rsidRPr="00C974FC">
        <w:rPr>
          <w:rFonts w:ascii="Times New Roman" w:hAnsi="Times New Roman"/>
        </w:rPr>
        <w:t xml:space="preserve"> tổ </w:t>
      </w:r>
      <w:r w:rsidR="006A382B">
        <w:rPr>
          <w:rFonts w:ascii="Times New Roman" w:hAnsi="Times New Roman"/>
        </w:rPr>
        <w:t>Hóa</w:t>
      </w:r>
      <w:r w:rsidRPr="00C974FC">
        <w:rPr>
          <w:rFonts w:ascii="Times New Roman" w:hAnsi="Times New Roman"/>
        </w:rPr>
        <w:t xml:space="preserve"> </w:t>
      </w:r>
    </w:p>
    <w:p w:rsidR="00C974FC" w:rsidRPr="00C974FC" w:rsidRDefault="00C974FC" w:rsidP="00C974FC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 xml:space="preserve">Hiện công tác tại: Khoa Khoa học Cơ bản </w:t>
      </w:r>
    </w:p>
    <w:p w:rsidR="00C974FC" w:rsidRPr="00C974FC" w:rsidRDefault="00C974FC" w:rsidP="00C974FC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</w:rPr>
      </w:pPr>
      <w:r w:rsidRPr="00C974FC">
        <w:rPr>
          <w:rFonts w:ascii="Times New Roman" w:hAnsi="Times New Roman"/>
        </w:rPr>
        <w:t>thuộc Trường Cao đẳng Kỹ thuật  Lý Tự Trọng Thành phố Hồ Chí Minh.</w:t>
      </w:r>
    </w:p>
    <w:p w:rsidR="00C974FC" w:rsidRPr="00C974FC" w:rsidRDefault="00C974FC" w:rsidP="00C974FC">
      <w:pPr>
        <w:pStyle w:val="BodyTextIndent"/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 xml:space="preserve">Tôi làm đơn này kính đề nghị Hiệu Trưởng, Trưởng khoa  đồng ý cho tôi được vắng mặt trong cuộc </w:t>
      </w:r>
      <w:r w:rsidR="006A382B">
        <w:rPr>
          <w:rFonts w:ascii="Times New Roman" w:hAnsi="Times New Roman"/>
        </w:rPr>
        <w:t>giao ban ngày 01/10/2015.</w:t>
      </w:r>
    </w:p>
    <w:p w:rsidR="00C974FC" w:rsidRPr="00C974FC" w:rsidRDefault="00C974FC" w:rsidP="00C974FC">
      <w:pPr>
        <w:pStyle w:val="BodyTextIndent"/>
        <w:tabs>
          <w:tab w:val="right" w:pos="9072"/>
        </w:tabs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 xml:space="preserve">Lý do: </w:t>
      </w:r>
      <w:r w:rsidR="006A382B">
        <w:rPr>
          <w:rFonts w:ascii="Times New Roman" w:hAnsi="Times New Roman"/>
        </w:rPr>
        <w:t>Tôi bị đau bệnh đột xuất (Đau đầu, đau bụng…) không thể đi họp đươc.</w:t>
      </w:r>
    </w:p>
    <w:p w:rsidR="00C974FC" w:rsidRPr="00C974FC" w:rsidRDefault="00C974FC" w:rsidP="00C974FC">
      <w:pPr>
        <w:pStyle w:val="BodyTextIndent"/>
        <w:spacing w:before="120"/>
        <w:ind w:firstLine="567"/>
      </w:pPr>
      <w:r w:rsidRPr="00C974FC">
        <w:rPr>
          <w:rFonts w:ascii="Times New Roman" w:hAnsi="Times New Roman"/>
        </w:rPr>
        <w:t>Rất mong được sự chấp thuận.</w:t>
      </w:r>
    </w:p>
    <w:p w:rsidR="00C974FC" w:rsidRPr="00C974FC" w:rsidRDefault="00C974FC" w:rsidP="00C974FC">
      <w:pPr>
        <w:pStyle w:val="BodyTextIndent"/>
        <w:tabs>
          <w:tab w:val="center" w:pos="4819"/>
        </w:tabs>
        <w:spacing w:before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 xml:space="preserve">Xin trân trọng cảm ơn.  </w:t>
      </w:r>
      <w:r w:rsidRPr="00C974FC">
        <w:rPr>
          <w:rFonts w:ascii="Times New Roman" w:hAnsi="Times New Roman"/>
        </w:rPr>
        <w:tab/>
      </w:r>
    </w:p>
    <w:p w:rsidR="00C974FC" w:rsidRPr="00C974FC" w:rsidRDefault="00C974FC" w:rsidP="00C974FC">
      <w:pPr>
        <w:ind w:firstLine="720"/>
        <w:jc w:val="both"/>
      </w:pPr>
    </w:p>
    <w:p w:rsidR="00C974FC" w:rsidRPr="00C974FC" w:rsidRDefault="00C974FC" w:rsidP="00C974FC">
      <w:pPr>
        <w:ind w:firstLine="720"/>
        <w:jc w:val="both"/>
      </w:pPr>
    </w:p>
    <w:p w:rsidR="00C974FC" w:rsidRPr="00C974FC" w:rsidRDefault="00C974FC" w:rsidP="00C974FC">
      <w:pPr>
        <w:tabs>
          <w:tab w:val="center" w:pos="5954"/>
        </w:tabs>
        <w:ind w:firstLine="0"/>
        <w:jc w:val="center"/>
        <w:rPr>
          <w:i/>
        </w:rPr>
      </w:pPr>
      <w:r w:rsidRPr="00C974FC">
        <w:tab/>
      </w:r>
      <w:r w:rsidRPr="00C974FC">
        <w:rPr>
          <w:i/>
        </w:rPr>
        <w:t>T</w:t>
      </w:r>
      <w:r w:rsidR="00BC0246">
        <w:rPr>
          <w:i/>
        </w:rPr>
        <w:t>hành phố Hồ Chí Minh, ngày 01 tháng10 năm 2015</w:t>
      </w:r>
    </w:p>
    <w:p w:rsidR="00C974FC" w:rsidRPr="00C974FC" w:rsidRDefault="00C974FC" w:rsidP="00C974FC">
      <w:pPr>
        <w:pStyle w:val="Heading2"/>
        <w:tabs>
          <w:tab w:val="center" w:pos="2160"/>
          <w:tab w:val="center" w:pos="7200"/>
        </w:tabs>
        <w:spacing w:before="120"/>
        <w:rPr>
          <w:rFonts w:ascii="Times New Roman" w:hAnsi="Times New Roman"/>
          <w:i w:val="0"/>
        </w:rPr>
      </w:pPr>
      <w:r w:rsidRPr="00C974FC">
        <w:rPr>
          <w:rFonts w:ascii="Times New Roman" w:hAnsi="Times New Roman"/>
          <w:sz w:val="22"/>
          <w:szCs w:val="22"/>
        </w:rPr>
        <w:tab/>
      </w:r>
      <w:r w:rsidRPr="00C974FC">
        <w:rPr>
          <w:rFonts w:ascii="Times New Roman" w:hAnsi="Times New Roman"/>
          <w:i w:val="0"/>
          <w:szCs w:val="22"/>
        </w:rPr>
        <w:t xml:space="preserve">Hiệu Trưởng </w:t>
      </w:r>
      <w:r w:rsidRPr="00C974FC">
        <w:rPr>
          <w:rFonts w:ascii="Times New Roman" w:hAnsi="Times New Roman"/>
          <w:i w:val="0"/>
        </w:rPr>
        <w:tab/>
        <w:t xml:space="preserve">KÍNH ĐƠN </w:t>
      </w:r>
    </w:p>
    <w:p w:rsidR="00C974FC" w:rsidRPr="00C974FC" w:rsidRDefault="00C974FC" w:rsidP="00C974FC">
      <w:pPr>
        <w:tabs>
          <w:tab w:val="center" w:pos="2160"/>
          <w:tab w:val="center" w:pos="7200"/>
        </w:tabs>
      </w:pPr>
      <w:r w:rsidRPr="00C974FC">
        <w:t xml:space="preserve"> </w:t>
      </w:r>
    </w:p>
    <w:p w:rsidR="00C974FC" w:rsidRPr="00C974FC" w:rsidRDefault="00C974FC" w:rsidP="00C974FC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C974FC" w:rsidRPr="00C974FC" w:rsidRDefault="00C974FC" w:rsidP="00C974FC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C974FC" w:rsidRPr="00C974FC" w:rsidRDefault="00C974FC" w:rsidP="00C974FC">
      <w:pPr>
        <w:ind w:firstLine="0"/>
      </w:pPr>
    </w:p>
    <w:p w:rsidR="00C974FC" w:rsidRPr="00C974FC" w:rsidRDefault="00C974FC" w:rsidP="00C974FC">
      <w:pPr>
        <w:tabs>
          <w:tab w:val="center" w:pos="2160"/>
          <w:tab w:val="center" w:pos="7200"/>
        </w:tabs>
      </w:pPr>
    </w:p>
    <w:p w:rsidR="00BC0246" w:rsidRDefault="00BC0246" w:rsidP="00BC0246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BC0246" w:rsidRPr="00BC0246" w:rsidRDefault="00BC0246" w:rsidP="00BC0246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 xml:space="preserve">                                     </w:t>
      </w:r>
      <w:r w:rsidR="00C974FC" w:rsidRPr="00C974FC">
        <w:rPr>
          <w:b/>
        </w:rPr>
        <w:tab/>
      </w:r>
      <w:r>
        <w:t>Nguyễn Thị Huyền Nga</w:t>
      </w:r>
    </w:p>
    <w:p w:rsidR="00C974FC" w:rsidRPr="00C974FC" w:rsidRDefault="00BC0246" w:rsidP="00BC0246">
      <w:pPr>
        <w:tabs>
          <w:tab w:val="center" w:pos="2160"/>
          <w:tab w:val="center" w:pos="7200"/>
        </w:tabs>
        <w:spacing w:before="240"/>
        <w:ind w:firstLine="0"/>
        <w:rPr>
          <w:b/>
        </w:rPr>
      </w:pPr>
      <w:r>
        <w:rPr>
          <w:b/>
        </w:rPr>
        <w:t xml:space="preserve">                                                                                            </w:t>
      </w:r>
      <w:r w:rsidR="00C974FC" w:rsidRPr="00C974FC">
        <w:rPr>
          <w:b/>
        </w:rPr>
        <w:t>Trưởng Khoa</w:t>
      </w:r>
    </w:p>
    <w:p w:rsidR="00C974FC" w:rsidRPr="00C974FC" w:rsidRDefault="00C974FC" w:rsidP="00C974FC">
      <w:pPr>
        <w:tabs>
          <w:tab w:val="center" w:pos="2160"/>
          <w:tab w:val="center" w:pos="7200"/>
        </w:tabs>
        <w:spacing w:before="240"/>
      </w:pPr>
      <w:r w:rsidRPr="00C974FC">
        <w:rPr>
          <w:b/>
        </w:rPr>
        <w:tab/>
      </w:r>
      <w:r w:rsidRPr="00C974FC">
        <w:rPr>
          <w:b/>
        </w:rPr>
        <w:tab/>
      </w:r>
    </w:p>
    <w:p w:rsidR="00C003E1" w:rsidRPr="00C974FC" w:rsidRDefault="00C003E1"/>
    <w:sectPr w:rsidR="00C003E1" w:rsidRPr="00C974FC" w:rsidSect="00CD7504">
      <w:footerReference w:type="default" r:id="rId7"/>
      <w:pgSz w:w="11907" w:h="16840" w:code="9"/>
      <w:pgMar w:top="1134" w:right="1134" w:bottom="1134" w:left="1701" w:header="720" w:footer="37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E82" w:rsidRDefault="00FB1E82" w:rsidP="00EF55B2">
      <w:r>
        <w:separator/>
      </w:r>
    </w:p>
  </w:endnote>
  <w:endnote w:type="continuationSeparator" w:id="1">
    <w:p w:rsidR="00FB1E82" w:rsidRDefault="00FB1E82" w:rsidP="00EF5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F78" w:rsidRPr="004452F1" w:rsidRDefault="00C974FC" w:rsidP="008818CD">
    <w:pPr>
      <w:pStyle w:val="Footer"/>
      <w:ind w:firstLine="0"/>
      <w:rPr>
        <w:b/>
        <w:color w:val="999999"/>
        <w:sz w:val="24"/>
        <w:szCs w:val="24"/>
      </w:rPr>
    </w:pPr>
    <w:r w:rsidRPr="004452F1">
      <w:rPr>
        <w:b/>
        <w:color w:val="999999"/>
        <w:sz w:val="24"/>
        <w:szCs w:val="24"/>
      </w:rPr>
      <w:t xml:space="preserve">Lưu ý: </w:t>
    </w:r>
    <w:r>
      <w:rPr>
        <w:b/>
        <w:color w:val="999999"/>
        <w:sz w:val="24"/>
        <w:szCs w:val="24"/>
      </w:rPr>
      <w:t xml:space="preserve">Đơn xin phép phải được sự chấp thuận của Chủ tọa cuộc họp mới được nghỉ </w:t>
    </w:r>
  </w:p>
  <w:p w:rsidR="00A43F78" w:rsidRPr="00C26A21" w:rsidRDefault="00C974FC" w:rsidP="008818CD">
    <w:pPr>
      <w:pStyle w:val="Footer"/>
      <w:ind w:firstLine="0"/>
      <w:rPr>
        <w:color w:val="999999"/>
        <w:sz w:val="24"/>
        <w:szCs w:val="24"/>
      </w:rPr>
    </w:pPr>
    <w:r w:rsidRPr="00C26A21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Pr="00C26A21">
      <w:rPr>
        <w:color w:val="999999"/>
        <w:sz w:val="24"/>
        <w:szCs w:val="24"/>
      </w:rPr>
      <w:t>T.04-BM02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E82" w:rsidRDefault="00FB1E82" w:rsidP="00EF55B2">
      <w:r>
        <w:separator/>
      </w:r>
    </w:p>
  </w:footnote>
  <w:footnote w:type="continuationSeparator" w:id="1">
    <w:p w:rsidR="00FB1E82" w:rsidRDefault="00FB1E82" w:rsidP="00EF55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74FC"/>
    <w:rsid w:val="0011617F"/>
    <w:rsid w:val="001352FC"/>
    <w:rsid w:val="00215C09"/>
    <w:rsid w:val="00252DD8"/>
    <w:rsid w:val="00285DDC"/>
    <w:rsid w:val="00543258"/>
    <w:rsid w:val="00572BE4"/>
    <w:rsid w:val="006252C3"/>
    <w:rsid w:val="006A3320"/>
    <w:rsid w:val="006A382B"/>
    <w:rsid w:val="007C0339"/>
    <w:rsid w:val="007F6A9C"/>
    <w:rsid w:val="00820139"/>
    <w:rsid w:val="008A2020"/>
    <w:rsid w:val="0092059F"/>
    <w:rsid w:val="00B80B1F"/>
    <w:rsid w:val="00BB1D50"/>
    <w:rsid w:val="00BC0246"/>
    <w:rsid w:val="00C003E1"/>
    <w:rsid w:val="00C974FC"/>
    <w:rsid w:val="00D201CD"/>
    <w:rsid w:val="00EF55B2"/>
    <w:rsid w:val="00F379E2"/>
    <w:rsid w:val="00FB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4FC"/>
    <w:pPr>
      <w:spacing w:after="0" w:line="240" w:lineRule="auto"/>
      <w:ind w:firstLine="567"/>
    </w:pPr>
    <w:rPr>
      <w:rFonts w:eastAsia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C974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974FC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C974F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74FC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C974FC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C974FC"/>
    <w:rPr>
      <w:rFonts w:eastAsia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C974FC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974FC"/>
    <w:rPr>
      <w:rFonts w:ascii="VNI-Times" w:eastAsia="Times New Roman" w:hAnsi="VNI-Times"/>
      <w:szCs w:val="20"/>
    </w:rPr>
  </w:style>
  <w:style w:type="paragraph" w:styleId="Footer">
    <w:name w:val="footer"/>
    <w:basedOn w:val="Normal"/>
    <w:link w:val="FooterChar"/>
    <w:rsid w:val="00C974F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974FC"/>
    <w:rPr>
      <w:rFonts w:eastAsia="Times New Roman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01B04FC-83E3-4977-8C24-7F79A04590D3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13R</cp:lastModifiedBy>
  <cp:revision>2</cp:revision>
  <dcterms:created xsi:type="dcterms:W3CDTF">2015-09-30T08:41:00Z</dcterms:created>
  <dcterms:modified xsi:type="dcterms:W3CDTF">2015-09-30T08:41:00Z</dcterms:modified>
</cp:coreProperties>
</file>